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47BBA" w14:textId="77777777" w:rsidR="0039430D" w:rsidRPr="005901E3" w:rsidRDefault="005901E3" w:rsidP="0039430D">
      <w:pPr>
        <w:rPr>
          <w:i/>
        </w:rPr>
      </w:pPr>
      <w:r>
        <w:rPr>
          <w:rFonts w:cs="Times New Roman"/>
          <w:noProof/>
        </w:rPr>
        <w:drawing>
          <wp:anchor distT="0" distB="0" distL="114300" distR="114300" simplePos="0" relativeHeight="251660288" behindDoc="0" locked="0" layoutInCell="1" allowOverlap="1" wp14:anchorId="5A86AB3A" wp14:editId="7B63B824">
            <wp:simplePos x="0" y="0"/>
            <wp:positionH relativeFrom="column">
              <wp:posOffset>3771900</wp:posOffset>
            </wp:positionH>
            <wp:positionV relativeFrom="paragraph">
              <wp:posOffset>-177165</wp:posOffset>
            </wp:positionV>
            <wp:extent cx="3519805" cy="795655"/>
            <wp:effectExtent l="0" t="0" r="10795" b="0"/>
            <wp:wrapTight wrapText="bothSides">
              <wp:wrapPolygon edited="0">
                <wp:start x="0" y="2758"/>
                <wp:lineTo x="0" y="20686"/>
                <wp:lineTo x="21510" y="20686"/>
                <wp:lineTo x="21510" y="2758"/>
                <wp:lineTo x="0" y="2758"/>
              </wp:wrapPolygon>
            </wp:wrapTight>
            <wp:docPr id="1" name="Picture 1" descr="Macintosh HD:Users:jessehahnel2:Desktop:TaskForce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TaskForceLogo.e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980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BEC">
        <w:rPr>
          <w:noProof/>
        </w:rPr>
        <mc:AlternateContent>
          <mc:Choice Requires="wps">
            <w:drawing>
              <wp:anchor distT="91440" distB="91440" distL="114300" distR="114300" simplePos="0" relativeHeight="251659264" behindDoc="0" locked="0" layoutInCell="0" allowOverlap="1" wp14:anchorId="3B9C48BF" wp14:editId="759F910A">
                <wp:simplePos x="0" y="0"/>
                <wp:positionH relativeFrom="page">
                  <wp:posOffset>0</wp:posOffset>
                </wp:positionH>
                <wp:positionV relativeFrom="margin">
                  <wp:posOffset>-48260</wp:posOffset>
                </wp:positionV>
                <wp:extent cx="2064385" cy="9439275"/>
                <wp:effectExtent l="0" t="0" r="0" b="952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4385" cy="9439275"/>
                        </a:xfrm>
                        <a:prstGeom prst="rect">
                          <a:avLst/>
                        </a:prstGeom>
                        <a:solidFill>
                          <a:schemeClr val="bg1"/>
                        </a:solidFill>
                        <a:ln w="19050">
                          <a:noFill/>
                          <a:miter lim="800000"/>
                          <a:headEnd/>
                          <a:tailEnd/>
                        </a:ln>
                        <a:effectLst/>
                        <a:extLst/>
                      </wps:spPr>
                      <wps:txbx>
                        <w:txbxContent>
                          <w:tbl>
                            <w:tblPr>
                              <w:tblStyle w:val="TableGrid"/>
                              <w:tblW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tblGrid>
                            <w:tr w:rsidR="00897D02" w14:paraId="6B0E9D2D" w14:textId="77777777" w:rsidTr="007F4C3C">
                              <w:trPr>
                                <w:trHeight w:val="1630"/>
                              </w:trPr>
                              <w:tc>
                                <w:tcPr>
                                  <w:tcW w:w="3168" w:type="dxa"/>
                                  <w:vAlign w:val="center"/>
                                </w:tcPr>
                                <w:p w14:paraId="058C1BAE" w14:textId="77777777" w:rsidR="00897D02" w:rsidRDefault="00897D02" w:rsidP="00C42013">
                                  <w:pPr>
                                    <w:jc w:val="center"/>
                                    <w:rPr>
                                      <w:noProof/>
                                      <w:color w:val="FFFFFF" w:themeColor="background1"/>
                                      <w:sz w:val="18"/>
                                      <w:szCs w:val="18"/>
                                    </w:rPr>
                                  </w:pPr>
                                  <w:r>
                                    <w:rPr>
                                      <w:noProof/>
                                    </w:rPr>
                                    <w:drawing>
                                      <wp:inline distT="0" distB="0" distL="0" distR="0" wp14:anchorId="7E89B11A" wp14:editId="035C3067">
                                        <wp:extent cx="1554480" cy="539496"/>
                                        <wp:effectExtent l="0" t="0" r="7620" b="0"/>
                                        <wp:docPr id="6" name="Picture 6" descr="C:\Users\Alliance Staff\AppData\Local\Microsoft\Windows\Temporary Internet Files\Content.Word\AP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ance Staff\AppData\Local\Microsoft\Windows\Temporary Internet Files\Content.Word\AP Logo High 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539496"/>
                                                </a:xfrm>
                                                <a:prstGeom prst="rect">
                                                  <a:avLst/>
                                                </a:prstGeom>
                                                <a:noFill/>
                                                <a:ln>
                                                  <a:noFill/>
                                                </a:ln>
                                              </pic:spPr>
                                            </pic:pic>
                                          </a:graphicData>
                                        </a:graphic>
                                      </wp:inline>
                                    </w:drawing>
                                  </w:r>
                                </w:p>
                              </w:tc>
                            </w:tr>
                            <w:tr w:rsidR="00897D02" w14:paraId="5A9C6147" w14:textId="77777777" w:rsidTr="007F4C3C">
                              <w:trPr>
                                <w:trHeight w:val="1630"/>
                              </w:trPr>
                              <w:tc>
                                <w:tcPr>
                                  <w:tcW w:w="3168" w:type="dxa"/>
                                  <w:vAlign w:val="center"/>
                                </w:tcPr>
                                <w:p w14:paraId="2AB0C5AE"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02B99FEF" wp14:editId="2639565D">
                                        <wp:extent cx="1298448" cy="667512"/>
                                        <wp:effectExtent l="0" t="0" r="0" b="0"/>
                                        <wp:docPr id="10" name="Picture 10" descr="C:\Users\Alliance Staff\Documents\Alliance\Admin\Alliance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ance Staff\Documents\Alliance\Admin\AllianceLogo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448" cy="667512"/>
                                                </a:xfrm>
                                                <a:prstGeom prst="rect">
                                                  <a:avLst/>
                                                </a:prstGeom>
                                                <a:noFill/>
                                                <a:ln>
                                                  <a:noFill/>
                                                </a:ln>
                                              </pic:spPr>
                                            </pic:pic>
                                          </a:graphicData>
                                        </a:graphic>
                                      </wp:inline>
                                    </w:drawing>
                                  </w:r>
                                </w:p>
                              </w:tc>
                            </w:tr>
                            <w:tr w:rsidR="00897D02" w14:paraId="66D74810" w14:textId="77777777" w:rsidTr="007F4C3C">
                              <w:trPr>
                                <w:trHeight w:val="1630"/>
                              </w:trPr>
                              <w:tc>
                                <w:tcPr>
                                  <w:tcW w:w="3168" w:type="dxa"/>
                                  <w:vAlign w:val="center"/>
                                </w:tcPr>
                                <w:p w14:paraId="3C4CBC0E" w14:textId="77777777" w:rsidR="00897D02" w:rsidRDefault="00897D02" w:rsidP="00C42013">
                                  <w:pPr>
                                    <w:jc w:val="center"/>
                                    <w:rPr>
                                      <w:color w:val="FFFFFF" w:themeColor="background1"/>
                                      <w:sz w:val="18"/>
                                      <w:szCs w:val="18"/>
                                    </w:rPr>
                                  </w:pPr>
                                  <w:r>
                                    <w:rPr>
                                      <w:noProof/>
                                    </w:rPr>
                                    <w:drawing>
                                      <wp:inline distT="0" distB="0" distL="0" distR="0" wp14:anchorId="00B2ECA8" wp14:editId="6B2D9C5B">
                                        <wp:extent cx="1929384" cy="292608"/>
                                        <wp:effectExtent l="0" t="0" r="0" b="0"/>
                                        <wp:docPr id="12" name="Picture 12" descr="C:\Users\Alliance Staff\AppData\Local\Microsoft\Windows\Temporary Internet Files\Content.Word\CLC 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ance Staff\AppData\Local\Microsoft\Windows\Temporary Internet Files\Content.Word\CLC Ca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384" cy="292608"/>
                                                </a:xfrm>
                                                <a:prstGeom prst="rect">
                                                  <a:avLst/>
                                                </a:prstGeom>
                                                <a:noFill/>
                                                <a:ln>
                                                  <a:noFill/>
                                                </a:ln>
                                              </pic:spPr>
                                            </pic:pic>
                                          </a:graphicData>
                                        </a:graphic>
                                      </wp:inline>
                                    </w:drawing>
                                  </w:r>
                                </w:p>
                              </w:tc>
                            </w:tr>
                            <w:tr w:rsidR="00897D02" w14:paraId="1FAB649E" w14:textId="77777777" w:rsidTr="007F4C3C">
                              <w:trPr>
                                <w:trHeight w:val="1630"/>
                              </w:trPr>
                              <w:tc>
                                <w:tcPr>
                                  <w:tcW w:w="3168" w:type="dxa"/>
                                  <w:vAlign w:val="center"/>
                                </w:tcPr>
                                <w:p w14:paraId="6BF48BFD" w14:textId="77777777" w:rsidR="00897D02" w:rsidRDefault="00897D02" w:rsidP="00C42013">
                                  <w:pPr>
                                    <w:jc w:val="center"/>
                                    <w:rPr>
                                      <w:noProof/>
                                    </w:rPr>
                                  </w:pPr>
                                  <w:r>
                                    <w:rPr>
                                      <w:noProof/>
                                    </w:rPr>
                                    <w:drawing>
                                      <wp:inline distT="0" distB="0" distL="0" distR="0" wp14:anchorId="4FD43928" wp14:editId="1BA1A0B4">
                                        <wp:extent cx="841248" cy="804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a:effectLst/>
                                              </pic:spPr>
                                            </pic:pic>
                                          </a:graphicData>
                                        </a:graphic>
                                      </wp:inline>
                                    </w:drawing>
                                  </w:r>
                                </w:p>
                              </w:tc>
                            </w:tr>
                            <w:tr w:rsidR="00897D02" w14:paraId="65298C13" w14:textId="77777777" w:rsidTr="007F4C3C">
                              <w:trPr>
                                <w:trHeight w:val="1630"/>
                              </w:trPr>
                              <w:tc>
                                <w:tcPr>
                                  <w:tcW w:w="3168" w:type="dxa"/>
                                  <w:vAlign w:val="center"/>
                                </w:tcPr>
                                <w:p w14:paraId="0D3FD70B" w14:textId="77777777" w:rsidR="00897D02" w:rsidRDefault="00897D02" w:rsidP="00C42013">
                                  <w:pPr>
                                    <w:jc w:val="center"/>
                                    <w:rPr>
                                      <w:color w:val="FFFFFF" w:themeColor="background1"/>
                                      <w:sz w:val="18"/>
                                      <w:szCs w:val="18"/>
                                    </w:rPr>
                                  </w:pPr>
                                  <w:r>
                                    <w:rPr>
                                      <w:noProof/>
                                    </w:rPr>
                                    <w:drawing>
                                      <wp:inline distT="0" distB="0" distL="0" distR="0" wp14:anchorId="229EE5D2" wp14:editId="44E36741">
                                        <wp:extent cx="1097280" cy="859536"/>
                                        <wp:effectExtent l="0" t="0" r="7620" b="0"/>
                                        <wp:docPr id="14" name="Picture 14" descr="C:\Users\Alliance Staff\AppData\Local\Microsoft\Windows\Temporary Internet Files\Content.Word\CY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iance Staff\AppData\Local\Microsoft\Windows\Temporary Internet Files\Content.Word\CYF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859536"/>
                                                </a:xfrm>
                                                <a:prstGeom prst="rect">
                                                  <a:avLst/>
                                                </a:prstGeom>
                                                <a:noFill/>
                                                <a:ln>
                                                  <a:noFill/>
                                                </a:ln>
                                              </pic:spPr>
                                            </pic:pic>
                                          </a:graphicData>
                                        </a:graphic>
                                      </wp:inline>
                                    </w:drawing>
                                  </w:r>
                                </w:p>
                              </w:tc>
                            </w:tr>
                            <w:tr w:rsidR="00897D02" w14:paraId="5249A070" w14:textId="77777777" w:rsidTr="007F4C3C">
                              <w:trPr>
                                <w:trHeight w:val="1630"/>
                              </w:trPr>
                              <w:tc>
                                <w:tcPr>
                                  <w:tcW w:w="3168" w:type="dxa"/>
                                  <w:vAlign w:val="center"/>
                                </w:tcPr>
                                <w:p w14:paraId="05EF8EE5" w14:textId="77777777" w:rsidR="00897D02" w:rsidRDefault="00897D02" w:rsidP="00C42013">
                                  <w:pPr>
                                    <w:jc w:val="center"/>
                                    <w:rPr>
                                      <w:color w:val="FFFFFF" w:themeColor="background1"/>
                                      <w:sz w:val="18"/>
                                      <w:szCs w:val="18"/>
                                    </w:rPr>
                                  </w:pPr>
                                  <w:r>
                                    <w:rPr>
                                      <w:noProof/>
                                    </w:rPr>
                                    <w:drawing>
                                      <wp:inline distT="0" distB="0" distL="0" distR="0" wp14:anchorId="62FD0AC4" wp14:editId="2092FF76">
                                        <wp:extent cx="1362456" cy="950976"/>
                                        <wp:effectExtent l="0" t="0" r="0" b="1905"/>
                                        <wp:docPr id="15" name="Picture 15" descr="C:\Users\Alliance Staff\AppData\Local\Microsoft\Windows\Temporary Internet Files\Content.Word\DCF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iance Staff\AppData\Local\Microsoft\Windows\Temporary Internet Files\Content.Word\DCFS Logo Wor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456" cy="950976"/>
                                                </a:xfrm>
                                                <a:prstGeom prst="rect">
                                                  <a:avLst/>
                                                </a:prstGeom>
                                                <a:noFill/>
                                                <a:ln>
                                                  <a:noFill/>
                                                </a:ln>
                                              </pic:spPr>
                                            </pic:pic>
                                          </a:graphicData>
                                        </a:graphic>
                                      </wp:inline>
                                    </w:drawing>
                                  </w:r>
                                </w:p>
                              </w:tc>
                            </w:tr>
                            <w:tr w:rsidR="00897D02" w14:paraId="309215B8" w14:textId="77777777" w:rsidTr="007F4C3C">
                              <w:trPr>
                                <w:trHeight w:val="1630"/>
                              </w:trPr>
                              <w:tc>
                                <w:tcPr>
                                  <w:tcW w:w="3168" w:type="dxa"/>
                                  <w:vAlign w:val="center"/>
                                </w:tcPr>
                                <w:p w14:paraId="6D9CB9D5"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425F07D1" wp14:editId="52BBAE5F">
                                        <wp:extent cx="905256" cy="850392"/>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256" cy="850392"/>
                                                </a:xfrm>
                                                <a:prstGeom prst="rect">
                                                  <a:avLst/>
                                                </a:prstGeom>
                                                <a:noFill/>
                                                <a:ln>
                                                  <a:noFill/>
                                                </a:ln>
                                              </pic:spPr>
                                            </pic:pic>
                                          </a:graphicData>
                                        </a:graphic>
                                      </wp:inline>
                                    </w:drawing>
                                  </w:r>
                                </w:p>
                              </w:tc>
                            </w:tr>
                            <w:tr w:rsidR="00897D02" w14:paraId="1CECE876" w14:textId="77777777" w:rsidTr="007F4C3C">
                              <w:trPr>
                                <w:trHeight w:val="1630"/>
                              </w:trPr>
                              <w:tc>
                                <w:tcPr>
                                  <w:tcW w:w="3168" w:type="dxa"/>
                                  <w:vAlign w:val="center"/>
                                </w:tcPr>
                                <w:p w14:paraId="6F57F8B3" w14:textId="77777777" w:rsidR="00897D02" w:rsidRDefault="00897D02" w:rsidP="00C42013">
                                  <w:pPr>
                                    <w:jc w:val="center"/>
                                    <w:rPr>
                                      <w:noProof/>
                                    </w:rPr>
                                  </w:pPr>
                                  <w:r>
                                    <w:rPr>
                                      <w:noProof/>
                                    </w:rPr>
                                    <w:drawing>
                                      <wp:inline distT="0" distB="0" distL="0" distR="0" wp14:anchorId="051D5D5D" wp14:editId="52936D02">
                                        <wp:extent cx="883285" cy="80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803275"/>
                                                </a:xfrm>
                                                <a:prstGeom prst="rect">
                                                  <a:avLst/>
                                                </a:prstGeom>
                                                <a:noFill/>
                                                <a:ln>
                                                  <a:noFill/>
                                                </a:ln>
                                              </pic:spPr>
                                            </pic:pic>
                                          </a:graphicData>
                                        </a:graphic>
                                      </wp:inline>
                                    </w:drawing>
                                  </w:r>
                                </w:p>
                              </w:tc>
                            </w:tr>
                            <w:tr w:rsidR="00897D02" w14:paraId="2D613EFC" w14:textId="77777777" w:rsidTr="007F4C3C">
                              <w:trPr>
                                <w:trHeight w:val="1630"/>
                              </w:trPr>
                              <w:tc>
                                <w:tcPr>
                                  <w:tcW w:w="3168" w:type="dxa"/>
                                  <w:vAlign w:val="center"/>
                                </w:tcPr>
                                <w:p w14:paraId="479EAD0A" w14:textId="77777777" w:rsidR="00897D02" w:rsidRDefault="00897D02" w:rsidP="00C42013">
                                  <w:pPr>
                                    <w:jc w:val="center"/>
                                    <w:rPr>
                                      <w:noProof/>
                                    </w:rPr>
                                  </w:pPr>
                                  <w:r>
                                    <w:rPr>
                                      <w:noProof/>
                                    </w:rPr>
                                    <w:drawing>
                                      <wp:inline distT="0" distB="0" distL="0" distR="0" wp14:anchorId="7CC9D6B7" wp14:editId="663F2762">
                                        <wp:extent cx="1499616" cy="384048"/>
                                        <wp:effectExtent l="0" t="0" r="5715" b="0"/>
                                        <wp:docPr id="18" name="Picture 18" descr="C:\Users\Alliance Staff\AppData\Local\Microsoft\Windows\Temporary Internet Files\Content.Word\Public Counsel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iance Staff\AppData\Local\Microsoft\Windows\Temporary Internet Files\Content.Word\Public Counsel Logo HIGH 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616" cy="384048"/>
                                                </a:xfrm>
                                                <a:prstGeom prst="rect">
                                                  <a:avLst/>
                                                </a:prstGeom>
                                                <a:noFill/>
                                                <a:ln>
                                                  <a:noFill/>
                                                </a:ln>
                                              </pic:spPr>
                                            </pic:pic>
                                          </a:graphicData>
                                        </a:graphic>
                                      </wp:inline>
                                    </w:drawing>
                                  </w:r>
                                </w:p>
                              </w:tc>
                            </w:tr>
                          </w:tbl>
                          <w:p w14:paraId="06BA2809" w14:textId="77777777" w:rsidR="00897D02" w:rsidRDefault="00897D02" w:rsidP="00B17A24">
                            <w:pPr>
                              <w:rPr>
                                <w:color w:val="FFFFFF" w:themeColor="background1"/>
                                <w:sz w:val="18"/>
                                <w:szCs w:val="18"/>
                              </w:rPr>
                            </w:pPr>
                          </w:p>
                        </w:txbxContent>
                      </wps:txbx>
                      <wps:bodyPr rot="0" vert="horz" wrap="square" lIns="91440" tIns="0" rIns="18288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margin-left:0;margin-top:-3.75pt;width:162.55pt;height:743.25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" o:allowincell="f" fillcolor="white [3212]" stroked="f" strokeweight="1.5pt">
                <v:textbox inset=",0,14.4pt,0">
                  <w:txbxContent>
                    <w:tbl>
                      <w:tblPr>
                        <w:tblStyle w:val="TableGrid"/>
                        <w:tblW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tblGrid>
                      <w:tr w:rsidR="00897D02" w14:paraId="6B0E9D2D" w14:textId="77777777" w:rsidTr="007F4C3C">
                        <w:trPr>
                          <w:trHeight w:val="1630"/>
                        </w:trPr>
                        <w:tc>
                          <w:tcPr>
                            <w:tcW w:w="3168" w:type="dxa"/>
                            <w:vAlign w:val="center"/>
                          </w:tcPr>
                          <w:p w14:paraId="058C1BAE" w14:textId="77777777" w:rsidR="00897D02" w:rsidRDefault="00897D02" w:rsidP="00C42013">
                            <w:pPr>
                              <w:jc w:val="center"/>
                              <w:rPr>
                                <w:noProof/>
                                <w:color w:val="FFFFFF" w:themeColor="background1"/>
                                <w:sz w:val="18"/>
                                <w:szCs w:val="18"/>
                              </w:rPr>
                            </w:pPr>
                            <w:r>
                              <w:rPr>
                                <w:noProof/>
                              </w:rPr>
                              <w:drawing>
                                <wp:inline distT="0" distB="0" distL="0" distR="0" wp14:anchorId="7E89B11A" wp14:editId="035C3067">
                                  <wp:extent cx="1554480" cy="539496"/>
                                  <wp:effectExtent l="0" t="0" r="7620" b="0"/>
                                  <wp:docPr id="6" name="Picture 6" descr="C:\Users\Alliance Staff\AppData\Local\Microsoft\Windows\Temporary Internet Files\Content.Word\AP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ance Staff\AppData\Local\Microsoft\Windows\Temporary Internet Files\Content.Word\AP Logo High 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539496"/>
                                          </a:xfrm>
                                          <a:prstGeom prst="rect">
                                            <a:avLst/>
                                          </a:prstGeom>
                                          <a:noFill/>
                                          <a:ln>
                                            <a:noFill/>
                                          </a:ln>
                                        </pic:spPr>
                                      </pic:pic>
                                    </a:graphicData>
                                  </a:graphic>
                                </wp:inline>
                              </w:drawing>
                            </w:r>
                          </w:p>
                        </w:tc>
                      </w:tr>
                      <w:tr w:rsidR="00897D02" w14:paraId="5A9C6147" w14:textId="77777777" w:rsidTr="007F4C3C">
                        <w:trPr>
                          <w:trHeight w:val="1630"/>
                        </w:trPr>
                        <w:tc>
                          <w:tcPr>
                            <w:tcW w:w="3168" w:type="dxa"/>
                            <w:vAlign w:val="center"/>
                          </w:tcPr>
                          <w:p w14:paraId="2AB0C5AE"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02B99FEF" wp14:editId="2639565D">
                                  <wp:extent cx="1298448" cy="667512"/>
                                  <wp:effectExtent l="0" t="0" r="0" b="0"/>
                                  <wp:docPr id="10" name="Picture 10" descr="C:\Users\Alliance Staff\Documents\Alliance\Admin\Alliance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ance Staff\Documents\Alliance\Admin\AllianceLogo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448" cy="667512"/>
                                          </a:xfrm>
                                          <a:prstGeom prst="rect">
                                            <a:avLst/>
                                          </a:prstGeom>
                                          <a:noFill/>
                                          <a:ln>
                                            <a:noFill/>
                                          </a:ln>
                                        </pic:spPr>
                                      </pic:pic>
                                    </a:graphicData>
                                  </a:graphic>
                                </wp:inline>
                              </w:drawing>
                            </w:r>
                          </w:p>
                        </w:tc>
                      </w:tr>
                      <w:tr w:rsidR="00897D02" w14:paraId="66D74810" w14:textId="77777777" w:rsidTr="007F4C3C">
                        <w:trPr>
                          <w:trHeight w:val="1630"/>
                        </w:trPr>
                        <w:tc>
                          <w:tcPr>
                            <w:tcW w:w="3168" w:type="dxa"/>
                            <w:vAlign w:val="center"/>
                          </w:tcPr>
                          <w:p w14:paraId="3C4CBC0E" w14:textId="77777777" w:rsidR="00897D02" w:rsidRDefault="00897D02" w:rsidP="00C42013">
                            <w:pPr>
                              <w:jc w:val="center"/>
                              <w:rPr>
                                <w:color w:val="FFFFFF" w:themeColor="background1"/>
                                <w:sz w:val="18"/>
                                <w:szCs w:val="18"/>
                              </w:rPr>
                            </w:pPr>
                            <w:r>
                              <w:rPr>
                                <w:noProof/>
                              </w:rPr>
                              <w:drawing>
                                <wp:inline distT="0" distB="0" distL="0" distR="0" wp14:anchorId="00B2ECA8" wp14:editId="6B2D9C5B">
                                  <wp:extent cx="1929384" cy="292608"/>
                                  <wp:effectExtent l="0" t="0" r="0" b="0"/>
                                  <wp:docPr id="12" name="Picture 12" descr="C:\Users\Alliance Staff\AppData\Local\Microsoft\Windows\Temporary Internet Files\Content.Word\CLC 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iance Staff\AppData\Local\Microsoft\Windows\Temporary Internet Files\Content.Word\CLC Ca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384" cy="292608"/>
                                          </a:xfrm>
                                          <a:prstGeom prst="rect">
                                            <a:avLst/>
                                          </a:prstGeom>
                                          <a:noFill/>
                                          <a:ln>
                                            <a:noFill/>
                                          </a:ln>
                                        </pic:spPr>
                                      </pic:pic>
                                    </a:graphicData>
                                  </a:graphic>
                                </wp:inline>
                              </w:drawing>
                            </w:r>
                          </w:p>
                        </w:tc>
                      </w:tr>
                      <w:tr w:rsidR="00897D02" w14:paraId="1FAB649E" w14:textId="77777777" w:rsidTr="007F4C3C">
                        <w:trPr>
                          <w:trHeight w:val="1630"/>
                        </w:trPr>
                        <w:tc>
                          <w:tcPr>
                            <w:tcW w:w="3168" w:type="dxa"/>
                            <w:vAlign w:val="center"/>
                          </w:tcPr>
                          <w:p w14:paraId="6BF48BFD" w14:textId="77777777" w:rsidR="00897D02" w:rsidRDefault="00897D02" w:rsidP="00C42013">
                            <w:pPr>
                              <w:jc w:val="center"/>
                              <w:rPr>
                                <w:noProof/>
                              </w:rPr>
                            </w:pPr>
                            <w:r>
                              <w:rPr>
                                <w:noProof/>
                              </w:rPr>
                              <w:drawing>
                                <wp:inline distT="0" distB="0" distL="0" distR="0" wp14:anchorId="4FD43928" wp14:editId="1BA1A0B4">
                                  <wp:extent cx="841248" cy="804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a:effectLst/>
                                        </pic:spPr>
                                      </pic:pic>
                                    </a:graphicData>
                                  </a:graphic>
                                </wp:inline>
                              </w:drawing>
                            </w:r>
                          </w:p>
                        </w:tc>
                      </w:tr>
                      <w:tr w:rsidR="00897D02" w14:paraId="65298C13" w14:textId="77777777" w:rsidTr="007F4C3C">
                        <w:trPr>
                          <w:trHeight w:val="1630"/>
                        </w:trPr>
                        <w:tc>
                          <w:tcPr>
                            <w:tcW w:w="3168" w:type="dxa"/>
                            <w:vAlign w:val="center"/>
                          </w:tcPr>
                          <w:p w14:paraId="0D3FD70B" w14:textId="77777777" w:rsidR="00897D02" w:rsidRDefault="00897D02" w:rsidP="00C42013">
                            <w:pPr>
                              <w:jc w:val="center"/>
                              <w:rPr>
                                <w:color w:val="FFFFFF" w:themeColor="background1"/>
                                <w:sz w:val="18"/>
                                <w:szCs w:val="18"/>
                              </w:rPr>
                            </w:pPr>
                            <w:r>
                              <w:rPr>
                                <w:noProof/>
                              </w:rPr>
                              <w:drawing>
                                <wp:inline distT="0" distB="0" distL="0" distR="0" wp14:anchorId="229EE5D2" wp14:editId="44E36741">
                                  <wp:extent cx="1097280" cy="859536"/>
                                  <wp:effectExtent l="0" t="0" r="7620" b="0"/>
                                  <wp:docPr id="14" name="Picture 14" descr="C:\Users\Alliance Staff\AppData\Local\Microsoft\Windows\Temporary Internet Files\Content.Word\CY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iance Staff\AppData\Local\Microsoft\Windows\Temporary Internet Files\Content.Word\CYFC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859536"/>
                                          </a:xfrm>
                                          <a:prstGeom prst="rect">
                                            <a:avLst/>
                                          </a:prstGeom>
                                          <a:noFill/>
                                          <a:ln>
                                            <a:noFill/>
                                          </a:ln>
                                        </pic:spPr>
                                      </pic:pic>
                                    </a:graphicData>
                                  </a:graphic>
                                </wp:inline>
                              </w:drawing>
                            </w:r>
                          </w:p>
                        </w:tc>
                      </w:tr>
                      <w:tr w:rsidR="00897D02" w14:paraId="5249A070" w14:textId="77777777" w:rsidTr="007F4C3C">
                        <w:trPr>
                          <w:trHeight w:val="1630"/>
                        </w:trPr>
                        <w:tc>
                          <w:tcPr>
                            <w:tcW w:w="3168" w:type="dxa"/>
                            <w:vAlign w:val="center"/>
                          </w:tcPr>
                          <w:p w14:paraId="05EF8EE5" w14:textId="77777777" w:rsidR="00897D02" w:rsidRDefault="00897D02" w:rsidP="00C42013">
                            <w:pPr>
                              <w:jc w:val="center"/>
                              <w:rPr>
                                <w:color w:val="FFFFFF" w:themeColor="background1"/>
                                <w:sz w:val="18"/>
                                <w:szCs w:val="18"/>
                              </w:rPr>
                            </w:pPr>
                            <w:r>
                              <w:rPr>
                                <w:noProof/>
                              </w:rPr>
                              <w:drawing>
                                <wp:inline distT="0" distB="0" distL="0" distR="0" wp14:anchorId="62FD0AC4" wp14:editId="2092FF76">
                                  <wp:extent cx="1362456" cy="950976"/>
                                  <wp:effectExtent l="0" t="0" r="0" b="1905"/>
                                  <wp:docPr id="15" name="Picture 15" descr="C:\Users\Alliance Staff\AppData\Local\Microsoft\Windows\Temporary Internet Files\Content.Word\DCF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iance Staff\AppData\Local\Microsoft\Windows\Temporary Internet Files\Content.Word\DCFS Logo Wor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456" cy="950976"/>
                                          </a:xfrm>
                                          <a:prstGeom prst="rect">
                                            <a:avLst/>
                                          </a:prstGeom>
                                          <a:noFill/>
                                          <a:ln>
                                            <a:noFill/>
                                          </a:ln>
                                        </pic:spPr>
                                      </pic:pic>
                                    </a:graphicData>
                                  </a:graphic>
                                </wp:inline>
                              </w:drawing>
                            </w:r>
                          </w:p>
                        </w:tc>
                      </w:tr>
                      <w:tr w:rsidR="00897D02" w14:paraId="309215B8" w14:textId="77777777" w:rsidTr="007F4C3C">
                        <w:trPr>
                          <w:trHeight w:val="1630"/>
                        </w:trPr>
                        <w:tc>
                          <w:tcPr>
                            <w:tcW w:w="3168" w:type="dxa"/>
                            <w:vAlign w:val="center"/>
                          </w:tcPr>
                          <w:p w14:paraId="6D9CB9D5" w14:textId="77777777" w:rsidR="00897D02" w:rsidRDefault="00897D02" w:rsidP="00C42013">
                            <w:pPr>
                              <w:jc w:val="center"/>
                              <w:rPr>
                                <w:color w:val="FFFFFF" w:themeColor="background1"/>
                                <w:sz w:val="18"/>
                                <w:szCs w:val="18"/>
                              </w:rPr>
                            </w:pPr>
                            <w:r>
                              <w:rPr>
                                <w:noProof/>
                                <w:color w:val="FFFFFF" w:themeColor="background1"/>
                                <w:sz w:val="18"/>
                                <w:szCs w:val="18"/>
                              </w:rPr>
                              <w:drawing>
                                <wp:inline distT="0" distB="0" distL="0" distR="0" wp14:anchorId="425F07D1" wp14:editId="52BBAE5F">
                                  <wp:extent cx="905256" cy="850392"/>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256" cy="850392"/>
                                          </a:xfrm>
                                          <a:prstGeom prst="rect">
                                            <a:avLst/>
                                          </a:prstGeom>
                                          <a:noFill/>
                                          <a:ln>
                                            <a:noFill/>
                                          </a:ln>
                                        </pic:spPr>
                                      </pic:pic>
                                    </a:graphicData>
                                  </a:graphic>
                                </wp:inline>
                              </w:drawing>
                            </w:r>
                          </w:p>
                        </w:tc>
                      </w:tr>
                      <w:tr w:rsidR="00897D02" w14:paraId="1CECE876" w14:textId="77777777" w:rsidTr="007F4C3C">
                        <w:trPr>
                          <w:trHeight w:val="1630"/>
                        </w:trPr>
                        <w:tc>
                          <w:tcPr>
                            <w:tcW w:w="3168" w:type="dxa"/>
                            <w:vAlign w:val="center"/>
                          </w:tcPr>
                          <w:p w14:paraId="6F57F8B3" w14:textId="77777777" w:rsidR="00897D02" w:rsidRDefault="00897D02" w:rsidP="00C42013">
                            <w:pPr>
                              <w:jc w:val="center"/>
                              <w:rPr>
                                <w:noProof/>
                              </w:rPr>
                            </w:pPr>
                            <w:r>
                              <w:rPr>
                                <w:noProof/>
                              </w:rPr>
                              <w:drawing>
                                <wp:inline distT="0" distB="0" distL="0" distR="0" wp14:anchorId="051D5D5D" wp14:editId="52936D02">
                                  <wp:extent cx="883285" cy="80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803275"/>
                                          </a:xfrm>
                                          <a:prstGeom prst="rect">
                                            <a:avLst/>
                                          </a:prstGeom>
                                          <a:noFill/>
                                          <a:ln>
                                            <a:noFill/>
                                          </a:ln>
                                        </pic:spPr>
                                      </pic:pic>
                                    </a:graphicData>
                                  </a:graphic>
                                </wp:inline>
                              </w:drawing>
                            </w:r>
                          </w:p>
                        </w:tc>
                      </w:tr>
                      <w:tr w:rsidR="00897D02" w14:paraId="2D613EFC" w14:textId="77777777" w:rsidTr="007F4C3C">
                        <w:trPr>
                          <w:trHeight w:val="1630"/>
                        </w:trPr>
                        <w:tc>
                          <w:tcPr>
                            <w:tcW w:w="3168" w:type="dxa"/>
                            <w:vAlign w:val="center"/>
                          </w:tcPr>
                          <w:p w14:paraId="479EAD0A" w14:textId="77777777" w:rsidR="00897D02" w:rsidRDefault="00897D02" w:rsidP="00C42013">
                            <w:pPr>
                              <w:jc w:val="center"/>
                              <w:rPr>
                                <w:noProof/>
                              </w:rPr>
                            </w:pPr>
                            <w:r>
                              <w:rPr>
                                <w:noProof/>
                              </w:rPr>
                              <w:drawing>
                                <wp:inline distT="0" distB="0" distL="0" distR="0" wp14:anchorId="7CC9D6B7" wp14:editId="663F2762">
                                  <wp:extent cx="1499616" cy="384048"/>
                                  <wp:effectExtent l="0" t="0" r="5715" b="0"/>
                                  <wp:docPr id="18" name="Picture 18" descr="C:\Users\Alliance Staff\AppData\Local\Microsoft\Windows\Temporary Internet Files\Content.Word\Public Counsel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iance Staff\AppData\Local\Microsoft\Windows\Temporary Internet Files\Content.Word\Public Counsel Logo HIGH 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616" cy="384048"/>
                                          </a:xfrm>
                                          <a:prstGeom prst="rect">
                                            <a:avLst/>
                                          </a:prstGeom>
                                          <a:noFill/>
                                          <a:ln>
                                            <a:noFill/>
                                          </a:ln>
                                        </pic:spPr>
                                      </pic:pic>
                                    </a:graphicData>
                                  </a:graphic>
                                </wp:inline>
                              </w:drawing>
                            </w:r>
                          </w:p>
                        </w:tc>
                      </w:tr>
                    </w:tbl>
                    <w:p w14:paraId="06BA2809" w14:textId="77777777" w:rsidR="00897D02" w:rsidRDefault="00897D02" w:rsidP="00B17A24">
                      <w:pPr>
                        <w:rPr>
                          <w:color w:val="FFFFFF" w:themeColor="background1"/>
                          <w:sz w:val="18"/>
                          <w:szCs w:val="18"/>
                        </w:rPr>
                      </w:pPr>
                    </w:p>
                  </w:txbxContent>
                </v:textbox>
                <w10:wrap type="square" anchorx="page" anchory="margin"/>
              </v:rect>
            </w:pict>
          </mc:Fallback>
        </mc:AlternateContent>
      </w:r>
      <w:r w:rsidR="008D1E0A" w:rsidRPr="004F5F87">
        <w:rPr>
          <w:rFonts w:cs="Times New Roman"/>
        </w:rPr>
        <w:fldChar w:fldCharType="begin"/>
      </w:r>
      <w:r w:rsidR="0039430D" w:rsidRPr="004F5F87">
        <w:rPr>
          <w:rFonts w:cs="Times New Roman"/>
        </w:rPr>
        <w:instrText xml:space="preserve"> DATE \@ "MMMM d, yyyy" </w:instrText>
      </w:r>
      <w:r w:rsidR="008D1E0A" w:rsidRPr="004F5F87">
        <w:rPr>
          <w:rFonts w:cs="Times New Roman"/>
        </w:rPr>
        <w:fldChar w:fldCharType="separate"/>
      </w:r>
      <w:r w:rsidR="00694BEC">
        <w:rPr>
          <w:rFonts w:cs="Times New Roman"/>
          <w:noProof/>
        </w:rPr>
        <w:t>February 26, 2014</w:t>
      </w:r>
      <w:r w:rsidR="008D1E0A" w:rsidRPr="004F5F87">
        <w:rPr>
          <w:rFonts w:cs="Times New Roman"/>
        </w:rPr>
        <w:fldChar w:fldCharType="end"/>
      </w:r>
    </w:p>
    <w:p w14:paraId="5B6B6C9B" w14:textId="77777777" w:rsidR="0039430D" w:rsidRPr="004F5F87" w:rsidRDefault="0039430D" w:rsidP="0039430D">
      <w:pPr>
        <w:rPr>
          <w:rFonts w:cs="Times New Roman"/>
        </w:rPr>
      </w:pPr>
    </w:p>
    <w:p w14:paraId="43324E93" w14:textId="77777777" w:rsidR="0039430D" w:rsidRPr="004F5F87" w:rsidRDefault="0039430D" w:rsidP="0039430D">
      <w:pPr>
        <w:rPr>
          <w:rFonts w:cs="Times New Roman"/>
        </w:rPr>
      </w:pPr>
      <w:r w:rsidRPr="004F5F87">
        <w:rPr>
          <w:rFonts w:cs="Times New Roman"/>
        </w:rPr>
        <w:t>[Name of Recipient]</w:t>
      </w:r>
    </w:p>
    <w:p w14:paraId="7BFD3630" w14:textId="77777777" w:rsidR="0039430D" w:rsidRPr="004F5F87" w:rsidRDefault="0039430D" w:rsidP="0039430D">
      <w:pPr>
        <w:rPr>
          <w:rFonts w:cs="Times New Roman"/>
        </w:rPr>
      </w:pPr>
      <w:r w:rsidRPr="004F5F87">
        <w:rPr>
          <w:rFonts w:cs="Times New Roman"/>
        </w:rPr>
        <w:t>[Title]</w:t>
      </w:r>
    </w:p>
    <w:p w14:paraId="3C14D902" w14:textId="77777777" w:rsidR="0039430D" w:rsidRPr="004F5F87" w:rsidRDefault="0039430D" w:rsidP="0039430D">
      <w:pPr>
        <w:rPr>
          <w:rFonts w:cs="Times New Roman"/>
        </w:rPr>
      </w:pPr>
      <w:r w:rsidRPr="004F5F87">
        <w:rPr>
          <w:rFonts w:cs="Times New Roman"/>
        </w:rPr>
        <w:t>[</w:t>
      </w:r>
      <w:r w:rsidRPr="00B8223C">
        <w:rPr>
          <w:rFonts w:cs="Times New Roman"/>
          <w:smallCaps/>
        </w:rPr>
        <w:t>Affiliation</w:t>
      </w:r>
      <w:r w:rsidRPr="004F5F87">
        <w:rPr>
          <w:rFonts w:cs="Times New Roman"/>
        </w:rPr>
        <w:t>]</w:t>
      </w:r>
    </w:p>
    <w:p w14:paraId="06D5E817" w14:textId="77777777" w:rsidR="0039430D" w:rsidRPr="004F5F87" w:rsidRDefault="0039430D" w:rsidP="0039430D">
      <w:pPr>
        <w:rPr>
          <w:rFonts w:cs="Times New Roman"/>
        </w:rPr>
      </w:pPr>
      <w:r w:rsidRPr="004F5F87">
        <w:rPr>
          <w:rFonts w:cs="Times New Roman"/>
        </w:rPr>
        <w:t>[Street Address]</w:t>
      </w:r>
    </w:p>
    <w:p w14:paraId="57355CF9" w14:textId="77777777" w:rsidR="0039430D" w:rsidRPr="004F5F87" w:rsidRDefault="0039430D" w:rsidP="0039430D">
      <w:pPr>
        <w:rPr>
          <w:rFonts w:cs="Times New Roman"/>
        </w:rPr>
      </w:pPr>
      <w:r w:rsidRPr="004F5F87">
        <w:rPr>
          <w:rFonts w:cs="Times New Roman"/>
        </w:rPr>
        <w:t>[City, State, Zip Code]</w:t>
      </w:r>
    </w:p>
    <w:p w14:paraId="353C9326" w14:textId="77777777" w:rsidR="0039430D" w:rsidRPr="004F5F87" w:rsidRDefault="0039430D" w:rsidP="0039430D">
      <w:pPr>
        <w:rPr>
          <w:rFonts w:cs="Times New Roman"/>
        </w:rPr>
      </w:pPr>
    </w:p>
    <w:p w14:paraId="6FE5F8B6" w14:textId="77777777" w:rsidR="0039430D" w:rsidRPr="004F5F87" w:rsidRDefault="0039430D" w:rsidP="0039430D">
      <w:pPr>
        <w:rPr>
          <w:rFonts w:cs="Times New Roman"/>
        </w:rPr>
      </w:pPr>
      <w:r w:rsidRPr="004F5F87">
        <w:rPr>
          <w:rFonts w:cs="Times New Roman"/>
          <w:b/>
          <w:i/>
        </w:rPr>
        <w:t>Re: Sample LCAP for Foster Youth</w:t>
      </w:r>
    </w:p>
    <w:p w14:paraId="64834B23" w14:textId="77777777" w:rsidR="0039430D" w:rsidRPr="004F5F87" w:rsidRDefault="0039430D" w:rsidP="0039430D">
      <w:pPr>
        <w:rPr>
          <w:rFonts w:cs="Times New Roman"/>
        </w:rPr>
      </w:pPr>
    </w:p>
    <w:p w14:paraId="1BE662A5" w14:textId="77777777" w:rsidR="0039430D" w:rsidRPr="004F5F87" w:rsidRDefault="0039430D" w:rsidP="0039430D">
      <w:pPr>
        <w:rPr>
          <w:rFonts w:cs="Times New Roman"/>
        </w:rPr>
      </w:pPr>
      <w:r w:rsidRPr="004F5F87">
        <w:rPr>
          <w:rFonts w:cs="Times New Roman"/>
        </w:rPr>
        <w:t>Dear [Name of Recipient]:</w:t>
      </w:r>
    </w:p>
    <w:p w14:paraId="7063211D" w14:textId="77777777" w:rsidR="0039430D" w:rsidRPr="004F5F87" w:rsidRDefault="0039430D" w:rsidP="0039430D">
      <w:pPr>
        <w:rPr>
          <w:rFonts w:cs="Times New Roman"/>
        </w:rPr>
      </w:pPr>
    </w:p>
    <w:p w14:paraId="25FA5930" w14:textId="77777777" w:rsidR="00897D02" w:rsidRDefault="0039430D" w:rsidP="0039430D">
      <w:pPr>
        <w:rPr>
          <w:rFonts w:cs="Times New Roman"/>
        </w:rPr>
      </w:pPr>
      <w:r w:rsidRPr="004F5F87">
        <w:rPr>
          <w:rFonts w:cs="Times New Roman"/>
        </w:rPr>
        <w:t xml:space="preserve">We </w:t>
      </w:r>
      <w:r>
        <w:rPr>
          <w:rFonts w:cs="Times New Roman"/>
        </w:rPr>
        <w:t>write</w:t>
      </w:r>
      <w:r w:rsidRPr="004F5F87">
        <w:rPr>
          <w:rFonts w:cs="Times New Roman"/>
        </w:rPr>
        <w:t xml:space="preserve"> to share with you an important tool to assist your LEA in developing a Local Control and Accountability Plan (LCAP) that meets the unique needs of foster youth.  The </w:t>
      </w:r>
      <w:r w:rsidR="008546E6">
        <w:rPr>
          <w:rFonts w:cs="Times New Roman"/>
        </w:rPr>
        <w:t xml:space="preserve">attached </w:t>
      </w:r>
      <w:r w:rsidRPr="004F5F87">
        <w:rPr>
          <w:rFonts w:cs="Times New Roman"/>
        </w:rPr>
        <w:t xml:space="preserve">Sample LCAP for Foster Youth </w:t>
      </w:r>
      <w:r w:rsidR="008546E6">
        <w:rPr>
          <w:rFonts w:cs="Times New Roman"/>
        </w:rPr>
        <w:t>was</w:t>
      </w:r>
      <w:r w:rsidRPr="004F5F87">
        <w:rPr>
          <w:rFonts w:cs="Times New Roman"/>
        </w:rPr>
        <w:t xml:space="preserve"> developed</w:t>
      </w:r>
      <w:r w:rsidR="008546E6">
        <w:rPr>
          <w:rFonts w:cs="Times New Roman"/>
        </w:rPr>
        <w:t xml:space="preserve"> </w:t>
      </w:r>
      <w:r w:rsidR="00897D02">
        <w:rPr>
          <w:rFonts w:cs="Times New Roman"/>
        </w:rPr>
        <w:t>by</w:t>
      </w:r>
      <w:r w:rsidR="00897D02" w:rsidRPr="004F5F87">
        <w:rPr>
          <w:rFonts w:cs="Times New Roman"/>
        </w:rPr>
        <w:t xml:space="preserve"> </w:t>
      </w:r>
      <w:r w:rsidR="00897D02" w:rsidRPr="004F5F87">
        <w:rPr>
          <w:rFonts w:cs="Times New Roman"/>
          <w:smallCaps/>
        </w:rPr>
        <w:t>The Coalition for Educational Equity for Foster Youth</w:t>
      </w:r>
      <w:r w:rsidR="00897D02">
        <w:rPr>
          <w:rFonts w:cs="Times New Roman"/>
          <w:smallCaps/>
        </w:rPr>
        <w:t xml:space="preserve">, </w:t>
      </w:r>
      <w:r w:rsidR="00897D02">
        <w:rPr>
          <w:rFonts w:cs="Times New Roman"/>
        </w:rPr>
        <w:t>a stakeholder coalition including former foster youth, county child welf</w:t>
      </w:r>
      <w:bookmarkStart w:id="0" w:name="_GoBack"/>
      <w:bookmarkEnd w:id="0"/>
      <w:r w:rsidR="00897D02">
        <w:rPr>
          <w:rFonts w:cs="Times New Roman"/>
        </w:rPr>
        <w:t xml:space="preserve">are representatives, juvenile court representatives, and foster youth education experts. It has been endorsed by </w:t>
      </w:r>
      <w:r w:rsidR="00897D02" w:rsidRPr="004F5F87">
        <w:rPr>
          <w:rFonts w:cs="Times New Roman"/>
          <w:smallCaps/>
        </w:rPr>
        <w:t xml:space="preserve">The </w:t>
      </w:r>
      <w:r w:rsidR="00897D02">
        <w:rPr>
          <w:rFonts w:cs="Times New Roman"/>
          <w:smallCaps/>
        </w:rPr>
        <w:t>California Foster Youth Education Task Force</w:t>
      </w:r>
      <w:r w:rsidR="00897D02">
        <w:rPr>
          <w:rFonts w:cs="Times New Roman"/>
        </w:rPr>
        <w:t>, a statewide coalition of over 35 state and local agencies committed to improving the educational outcomes of foster youth.</w:t>
      </w:r>
    </w:p>
    <w:p w14:paraId="103C3F76" w14:textId="77777777" w:rsidR="008546E6" w:rsidRDefault="008546E6" w:rsidP="0039430D">
      <w:pPr>
        <w:rPr>
          <w:rFonts w:cs="Times New Roman"/>
        </w:rPr>
      </w:pPr>
    </w:p>
    <w:p w14:paraId="725B4E1B" w14:textId="77777777" w:rsidR="0039430D" w:rsidRPr="004F5F87" w:rsidRDefault="0039430D" w:rsidP="0039430D">
      <w:pPr>
        <w:rPr>
          <w:rFonts w:cs="Times New Roman"/>
        </w:rPr>
      </w:pPr>
      <w:r w:rsidRPr="004F5F87">
        <w:rPr>
          <w:rFonts w:cs="Times New Roman"/>
        </w:rPr>
        <w:t xml:space="preserve">As you know, </w:t>
      </w:r>
      <w:r>
        <w:rPr>
          <w:rFonts w:cs="Times New Roman"/>
        </w:rPr>
        <w:t xml:space="preserve">in 2013 the </w:t>
      </w:r>
      <w:r w:rsidRPr="004F5F87">
        <w:rPr>
          <w:rFonts w:cs="Times New Roman"/>
        </w:rPr>
        <w:t>landmark Local Control Funding Formula (LCFF) created a more equitable school funding model by recognizing that some students</w:t>
      </w:r>
      <w:r>
        <w:rPr>
          <w:rFonts w:cs="Times New Roman"/>
        </w:rPr>
        <w:t xml:space="preserve">—our </w:t>
      </w:r>
      <w:r w:rsidRPr="004F5F87">
        <w:rPr>
          <w:rFonts w:cs="Times New Roman"/>
        </w:rPr>
        <w:t>low-income, English langu</w:t>
      </w:r>
      <w:r>
        <w:rPr>
          <w:rFonts w:cs="Times New Roman"/>
        </w:rPr>
        <w:t xml:space="preserve">age learners and foster youth—need </w:t>
      </w:r>
      <w:r w:rsidRPr="004F5F87">
        <w:rPr>
          <w:rFonts w:cs="Times New Roman"/>
        </w:rPr>
        <w:t xml:space="preserve">additional resources to reach their college and career dreams.  </w:t>
      </w:r>
      <w:r>
        <w:rPr>
          <w:rFonts w:cs="Times New Roman"/>
        </w:rPr>
        <w:t>2014 will be a</w:t>
      </w:r>
      <w:r w:rsidRPr="004F5F87">
        <w:rPr>
          <w:rFonts w:cs="Times New Roman"/>
        </w:rPr>
        <w:t xml:space="preserve"> watershed year as school districts create LCAPs to ensure the promise of the LCFF becomes a reality for all students, including our foster youth.</w:t>
      </w:r>
    </w:p>
    <w:p w14:paraId="33D06383" w14:textId="77777777" w:rsidR="0039430D" w:rsidRPr="004F5F87" w:rsidRDefault="0039430D" w:rsidP="0039430D">
      <w:pPr>
        <w:rPr>
          <w:rFonts w:cs="Times New Roman"/>
        </w:rPr>
      </w:pPr>
    </w:p>
    <w:p w14:paraId="5C865C40" w14:textId="77777777" w:rsidR="0039430D" w:rsidRPr="004F5F87" w:rsidRDefault="0039430D" w:rsidP="0039430D">
      <w:pPr>
        <w:rPr>
          <w:rFonts w:cs="Times New Roman"/>
        </w:rPr>
      </w:pPr>
      <w:r w:rsidRPr="004F5F87">
        <w:rPr>
          <w:rFonts w:cs="Times New Roman"/>
        </w:rPr>
        <w:t xml:space="preserve">The educational outcomes for foster youth are heartbreakingly poor and significantly worse than other at-risk student subgroups. Foster youth are twice as likely to drop out of school as their peers. Twice as many foster children repeat a grade. Seventy-five percent of foster children are behind grade level. Sixty-seven percent of foster children are suspended from school and 17 percent are expelled, more than three times the general student population. Closing this achievement gap requires programs and services that meet the unique educational needs of foster youth. Absent such targeted interventions </w:t>
      </w:r>
      <w:r>
        <w:rPr>
          <w:rFonts w:cs="Times New Roman"/>
        </w:rPr>
        <w:t>foster youth</w:t>
      </w:r>
      <w:r w:rsidRPr="004F5F87">
        <w:rPr>
          <w:rFonts w:cs="Times New Roman"/>
        </w:rPr>
        <w:t xml:space="preserve"> will continue to suffer educational outcomes worse than their low-income peers. </w:t>
      </w:r>
    </w:p>
    <w:p w14:paraId="298DDDEA" w14:textId="77777777" w:rsidR="0039430D" w:rsidRPr="004F5F87" w:rsidRDefault="0039430D" w:rsidP="0039430D">
      <w:pPr>
        <w:rPr>
          <w:rFonts w:cs="Times New Roman"/>
        </w:rPr>
      </w:pPr>
    </w:p>
    <w:p w14:paraId="42872B9B" w14:textId="77777777" w:rsidR="0039430D" w:rsidRPr="004F5F87" w:rsidRDefault="0039430D" w:rsidP="0039430D">
      <w:pPr>
        <w:rPr>
          <w:rFonts w:cs="Times New Roman"/>
        </w:rPr>
      </w:pPr>
      <w:r w:rsidRPr="004F5F87">
        <w:rPr>
          <w:rFonts w:cs="Times New Roman"/>
        </w:rPr>
        <w:t xml:space="preserve">Attached please find a sample LCAP with goals and actions tailored to meet the unique </w:t>
      </w:r>
      <w:r>
        <w:rPr>
          <w:rFonts w:cs="Times New Roman"/>
        </w:rPr>
        <w:t xml:space="preserve">education needs of foster youth.  </w:t>
      </w:r>
      <w:r w:rsidR="00897D02" w:rsidRPr="004F5F87">
        <w:rPr>
          <w:rFonts w:cs="Times New Roman"/>
        </w:rPr>
        <w:t xml:space="preserve">We hope that your LEA will </w:t>
      </w:r>
      <w:r w:rsidR="00897D02">
        <w:rPr>
          <w:rFonts w:cs="Times New Roman"/>
        </w:rPr>
        <w:t>use it</w:t>
      </w:r>
      <w:r w:rsidR="00897D02" w:rsidRPr="004F5F87">
        <w:rPr>
          <w:rFonts w:cs="Times New Roman"/>
        </w:rPr>
        <w:t xml:space="preserve"> to ensure that LCFF fulfills its promise to our foster youth.</w:t>
      </w:r>
      <w:r w:rsidR="00897D02">
        <w:rPr>
          <w:rFonts w:cs="Times New Roman"/>
        </w:rPr>
        <w:t xml:space="preserve"> </w:t>
      </w:r>
      <w:r>
        <w:rPr>
          <w:rFonts w:cs="Times New Roman"/>
        </w:rPr>
        <w:t xml:space="preserve">Please feel free to contact me at [phone/email] should you </w:t>
      </w:r>
      <w:r w:rsidRPr="004F5F87">
        <w:rPr>
          <w:rFonts w:cs="Times New Roman"/>
        </w:rPr>
        <w:t>have any questions</w:t>
      </w:r>
      <w:r>
        <w:rPr>
          <w:rFonts w:cs="Times New Roman"/>
        </w:rPr>
        <w:t xml:space="preserve">. </w:t>
      </w:r>
    </w:p>
    <w:p w14:paraId="56A0ABBB" w14:textId="77777777" w:rsidR="00897D02" w:rsidRPr="004F5F87" w:rsidRDefault="00897D02" w:rsidP="0039430D">
      <w:pPr>
        <w:rPr>
          <w:rFonts w:cs="Times New Roman"/>
        </w:rPr>
      </w:pPr>
    </w:p>
    <w:p w14:paraId="6CE8F747" w14:textId="77777777" w:rsidR="0039430D" w:rsidRDefault="0039430D" w:rsidP="0039430D">
      <w:pPr>
        <w:rPr>
          <w:rFonts w:cs="Times New Roman"/>
        </w:rPr>
      </w:pPr>
      <w:r w:rsidRPr="004F5F87">
        <w:rPr>
          <w:rFonts w:cs="Times New Roman"/>
        </w:rPr>
        <w:t>Thank you,</w:t>
      </w:r>
    </w:p>
    <w:p w14:paraId="40635089" w14:textId="77777777" w:rsidR="00694BEC" w:rsidRDefault="00694BEC" w:rsidP="0039430D">
      <w:pPr>
        <w:rPr>
          <w:rFonts w:cs="Times New Roman"/>
        </w:rPr>
      </w:pPr>
    </w:p>
    <w:p w14:paraId="3D15676B" w14:textId="77777777" w:rsidR="0039430D" w:rsidRDefault="0039430D" w:rsidP="0039430D">
      <w:r>
        <w:rPr>
          <w:rFonts w:cs="Times New Roman"/>
        </w:rPr>
        <w:t>[Name of Sender]</w:t>
      </w:r>
      <w:r w:rsidRPr="004F5F87">
        <w:t xml:space="preserve"> </w:t>
      </w:r>
    </w:p>
    <w:p w14:paraId="792D50EE" w14:textId="77777777" w:rsidR="0039430D" w:rsidRPr="001C4311" w:rsidRDefault="0039430D" w:rsidP="000B35BE">
      <w:r>
        <w:t>[</w:t>
      </w:r>
      <w:r w:rsidRPr="007F4C3C">
        <w:rPr>
          <w:smallCaps/>
        </w:rPr>
        <w:t>Sender</w:t>
      </w:r>
      <w:r w:rsidR="007771F9">
        <w:rPr>
          <w:smallCaps/>
        </w:rPr>
        <w:t>’</w:t>
      </w:r>
      <w:r w:rsidRPr="007F4C3C">
        <w:rPr>
          <w:smallCaps/>
        </w:rPr>
        <w:t>s Organization</w:t>
      </w:r>
      <w:r>
        <w:t>]</w:t>
      </w:r>
    </w:p>
    <w:sectPr w:rsidR="0039430D" w:rsidRPr="001C4311" w:rsidSect="00B17A24">
      <w:pgSz w:w="12240" w:h="15840"/>
      <w:pgMar w:top="720" w:right="720" w:bottom="72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0D"/>
    <w:rsid w:val="000A4213"/>
    <w:rsid w:val="000B35BE"/>
    <w:rsid w:val="001C4311"/>
    <w:rsid w:val="00212CD2"/>
    <w:rsid w:val="002B76C2"/>
    <w:rsid w:val="00363C1A"/>
    <w:rsid w:val="0039430D"/>
    <w:rsid w:val="003C7DAB"/>
    <w:rsid w:val="004F5F87"/>
    <w:rsid w:val="005901E3"/>
    <w:rsid w:val="00694BEC"/>
    <w:rsid w:val="007771F9"/>
    <w:rsid w:val="007F4C3C"/>
    <w:rsid w:val="008546E6"/>
    <w:rsid w:val="00897D02"/>
    <w:rsid w:val="008D1E0A"/>
    <w:rsid w:val="008F2838"/>
    <w:rsid w:val="009248CD"/>
    <w:rsid w:val="00B17A24"/>
    <w:rsid w:val="00B31C8B"/>
    <w:rsid w:val="00B8223C"/>
    <w:rsid w:val="00C42013"/>
    <w:rsid w:val="00D13B31"/>
    <w:rsid w:val="00D61D3E"/>
    <w:rsid w:val="00F524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0F69E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B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2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17A24"/>
    <w:rPr>
      <w:rFonts w:ascii="Tahoma" w:hAnsi="Tahoma" w:cs="Tahoma"/>
      <w:sz w:val="16"/>
      <w:szCs w:val="16"/>
    </w:rPr>
  </w:style>
  <w:style w:type="table" w:styleId="TableGrid">
    <w:name w:val="Table Grid"/>
    <w:basedOn w:val="TableNormal"/>
    <w:uiPriority w:val="59"/>
    <w:rsid w:val="00B1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5F8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B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2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17A24"/>
    <w:rPr>
      <w:rFonts w:ascii="Tahoma" w:hAnsi="Tahoma" w:cs="Tahoma"/>
      <w:sz w:val="16"/>
      <w:szCs w:val="16"/>
    </w:rPr>
  </w:style>
  <w:style w:type="table" w:styleId="TableGrid">
    <w:name w:val="Table Grid"/>
    <w:basedOn w:val="TableNormal"/>
    <w:uiPriority w:val="59"/>
    <w:rsid w:val="00B1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5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ssehahnel:Desktop:Dropbox:California:LCFF%20Implementation:LCFF%20Implementation%20-%20Foster%20Youth:Sample%20FY%20LCAP:District:Final%20LA%20County:Coalition%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Coalition Letterhead Template.dotx</Template>
  <TotalTime>10</TotalTime>
  <Pages>1</Pages>
  <Words>348</Words>
  <Characters>1985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Dunn</dc:creator>
  <cp:lastModifiedBy>Jesse Hahnel</cp:lastModifiedBy>
  <cp:revision>3</cp:revision>
  <dcterms:created xsi:type="dcterms:W3CDTF">2014-02-26T13:38:00Z</dcterms:created>
  <dcterms:modified xsi:type="dcterms:W3CDTF">2014-02-26T14:02:00Z</dcterms:modified>
</cp:coreProperties>
</file>